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2"/>
        <w:gridCol w:w="2627"/>
        <w:gridCol w:w="1424"/>
        <w:gridCol w:w="2493"/>
      </w:tblGrid>
      <w:tr w:rsidR="000172E5" w:rsidRPr="00637200" w14:paraId="5EB67620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7634B2A6" w14:textId="24DAC77E" w:rsidR="000172E5" w:rsidRPr="00637200" w:rsidRDefault="00DC383F" w:rsidP="009A76E3">
            <w:pPr>
              <w:pStyle w:val="Titre1"/>
              <w:ind w:left="31"/>
              <w:outlineLvl w:val="0"/>
              <w:rPr>
                <w:noProof/>
              </w:rPr>
            </w:pPr>
            <w:r>
              <w:rPr>
                <w:noProof/>
              </w:rPr>
              <w:t>COORDONNÉES</w:t>
            </w:r>
          </w:p>
        </w:tc>
      </w:tr>
      <w:tr w:rsidR="000172E5" w:rsidRPr="00846B76" w14:paraId="7A4AB2E0" w14:textId="77777777" w:rsidTr="006405E0">
        <w:sdt>
          <w:sdtPr>
            <w:rPr>
              <w:noProof/>
            </w:rPr>
            <w:id w:val="1621259925"/>
            <w:placeholder>
              <w:docPart w:val="CB4AB3D2AF0248ACA6F15AC58ADB40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5" w:type="pct"/>
                <w:vAlign w:val="bottom"/>
              </w:tcPr>
              <w:p w14:paraId="18DE9227" w14:textId="77777777" w:rsidR="000172E5" w:rsidRPr="00637200" w:rsidRDefault="007147D7" w:rsidP="009A76E3">
                <w:pPr>
                  <w:pStyle w:val="Retraitnormal"/>
                  <w:ind w:left="31"/>
                  <w:rPr>
                    <w:noProof/>
                  </w:rPr>
                </w:pPr>
                <w:r w:rsidRPr="00637200">
                  <w:rPr>
                    <w:noProof/>
                    <w:lang w:bidi="fr-FR"/>
                  </w:rPr>
                  <w:t>Prénom</w:t>
                </w:r>
              </w:p>
            </w:tc>
          </w:sdtContent>
        </w:sdt>
        <w:tc>
          <w:tcPr>
            <w:tcW w:w="3625" w:type="pct"/>
            <w:gridSpan w:val="3"/>
            <w:tcBorders>
              <w:bottom w:val="single" w:sz="4" w:space="0" w:color="auto"/>
            </w:tcBorders>
            <w:vAlign w:val="bottom"/>
          </w:tcPr>
          <w:p w14:paraId="2D99A48E" w14:textId="03A74DB9" w:rsidR="000172E5" w:rsidRPr="00846B76" w:rsidRDefault="000172E5" w:rsidP="009A76E3">
            <w:pPr>
              <w:ind w:left="31"/>
              <w:rPr>
                <w:noProof/>
              </w:rPr>
            </w:pPr>
          </w:p>
        </w:tc>
      </w:tr>
      <w:tr w:rsidR="000172E5" w:rsidRPr="00846B76" w14:paraId="4C1447D6" w14:textId="77777777" w:rsidTr="006405E0">
        <w:sdt>
          <w:sdtPr>
            <w:rPr>
              <w:noProof/>
            </w:rPr>
            <w:id w:val="-1470592894"/>
            <w:placeholder>
              <w:docPart w:val="1D1D12AD43C54CD0AD4A5B91F18BE7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5" w:type="pct"/>
                <w:vAlign w:val="bottom"/>
              </w:tcPr>
              <w:p w14:paraId="1EBD2CAB" w14:textId="77777777" w:rsidR="000172E5" w:rsidRPr="00637200" w:rsidRDefault="007147D7" w:rsidP="009A76E3">
                <w:pPr>
                  <w:pStyle w:val="Retraitnormal"/>
                  <w:ind w:left="31"/>
                  <w:rPr>
                    <w:noProof/>
                  </w:rPr>
                </w:pPr>
                <w:r w:rsidRPr="00637200">
                  <w:rPr>
                    <w:noProof/>
                    <w:lang w:bidi="fr-FR"/>
                  </w:rPr>
                  <w:t>Nom</w:t>
                </w:r>
              </w:p>
            </w:tc>
          </w:sdtContent>
        </w:sdt>
        <w:tc>
          <w:tcPr>
            <w:tcW w:w="362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67682C" w14:textId="77777777" w:rsidR="000172E5" w:rsidRPr="00846B76" w:rsidRDefault="000172E5" w:rsidP="009A76E3">
            <w:pPr>
              <w:ind w:left="31"/>
              <w:rPr>
                <w:noProof/>
              </w:rPr>
            </w:pPr>
          </w:p>
        </w:tc>
      </w:tr>
      <w:tr w:rsidR="009A76E3" w:rsidRPr="00846B76" w14:paraId="557AFC39" w14:textId="77777777" w:rsidTr="006405E0">
        <w:tc>
          <w:tcPr>
            <w:tcW w:w="1375" w:type="pct"/>
            <w:vAlign w:val="bottom"/>
          </w:tcPr>
          <w:p w14:paraId="5D3D4B03" w14:textId="5BBB894A" w:rsidR="009A76E3" w:rsidRDefault="009A76E3" w:rsidP="009A76E3">
            <w:pPr>
              <w:pStyle w:val="Retraitnormal"/>
              <w:ind w:left="31"/>
              <w:rPr>
                <w:noProof/>
              </w:rPr>
            </w:pPr>
            <w:r>
              <w:rPr>
                <w:noProof/>
              </w:rPr>
              <w:t>Adresse</w:t>
            </w:r>
          </w:p>
        </w:tc>
        <w:tc>
          <w:tcPr>
            <w:tcW w:w="362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739DD7" w14:textId="77777777" w:rsidR="009A76E3" w:rsidRPr="00846B76" w:rsidRDefault="009A76E3" w:rsidP="009A76E3">
            <w:pPr>
              <w:ind w:left="31"/>
              <w:rPr>
                <w:noProof/>
              </w:rPr>
            </w:pPr>
          </w:p>
        </w:tc>
      </w:tr>
      <w:tr w:rsidR="009A76E3" w:rsidRPr="00846B76" w14:paraId="0959D56E" w14:textId="77777777" w:rsidTr="006405E0">
        <w:tc>
          <w:tcPr>
            <w:tcW w:w="1375" w:type="pct"/>
            <w:vAlign w:val="bottom"/>
          </w:tcPr>
          <w:p w14:paraId="14414C97" w14:textId="77777777" w:rsidR="009A76E3" w:rsidRDefault="009A76E3" w:rsidP="009A76E3">
            <w:pPr>
              <w:pStyle w:val="Retraitnormal"/>
              <w:ind w:left="31"/>
              <w:rPr>
                <w:noProof/>
              </w:rPr>
            </w:pPr>
          </w:p>
        </w:tc>
        <w:tc>
          <w:tcPr>
            <w:tcW w:w="362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240829" w14:textId="77777777" w:rsidR="009A76E3" w:rsidRPr="00846B76" w:rsidRDefault="009A76E3" w:rsidP="009A76E3">
            <w:pPr>
              <w:ind w:left="31"/>
              <w:rPr>
                <w:noProof/>
              </w:rPr>
            </w:pPr>
          </w:p>
        </w:tc>
      </w:tr>
      <w:tr w:rsidR="000172E5" w:rsidRPr="00846B76" w14:paraId="69A950D9" w14:textId="77777777" w:rsidTr="006405E0">
        <w:tc>
          <w:tcPr>
            <w:tcW w:w="1375" w:type="pct"/>
            <w:vAlign w:val="bottom"/>
          </w:tcPr>
          <w:p w14:paraId="4114AD24" w14:textId="185E3DAD" w:rsidR="000172E5" w:rsidRPr="00637200" w:rsidRDefault="00DC383F" w:rsidP="009A76E3">
            <w:pPr>
              <w:pStyle w:val="Retraitnormal"/>
              <w:ind w:left="31"/>
              <w:rPr>
                <w:noProof/>
              </w:rPr>
            </w:pPr>
            <w:r>
              <w:rPr>
                <w:noProof/>
              </w:rPr>
              <w:t>Téléphone maison</w:t>
            </w:r>
          </w:p>
        </w:tc>
        <w:tc>
          <w:tcPr>
            <w:tcW w:w="145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431418" w14:textId="77777777" w:rsidR="000172E5" w:rsidRPr="00846B76" w:rsidRDefault="000172E5" w:rsidP="009A76E3">
            <w:pPr>
              <w:ind w:left="31"/>
              <w:rPr>
                <w:noProof/>
              </w:rPr>
            </w:pPr>
          </w:p>
        </w:tc>
        <w:tc>
          <w:tcPr>
            <w:tcW w:w="789" w:type="pct"/>
            <w:tcBorders>
              <w:top w:val="single" w:sz="4" w:space="0" w:color="auto"/>
            </w:tcBorders>
            <w:vAlign w:val="bottom"/>
          </w:tcPr>
          <w:p w14:paraId="1566CAA4" w14:textId="12F84719" w:rsidR="000172E5" w:rsidRDefault="009A76E3" w:rsidP="009A76E3">
            <w:pPr>
              <w:ind w:left="31"/>
              <w:rPr>
                <w:noProof/>
              </w:rPr>
            </w:pPr>
            <w:r>
              <w:rPr>
                <w:noProof/>
              </w:rPr>
              <w:t>C</w:t>
            </w:r>
            <w:r w:rsidR="00DC383F">
              <w:rPr>
                <w:noProof/>
              </w:rPr>
              <w:t>ellulaire</w:t>
            </w:r>
          </w:p>
        </w:tc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78BAF7" w14:textId="77777777" w:rsidR="000172E5" w:rsidRPr="00846B76" w:rsidRDefault="000172E5" w:rsidP="009A76E3">
            <w:pPr>
              <w:ind w:left="31"/>
              <w:rPr>
                <w:noProof/>
              </w:rPr>
            </w:pPr>
          </w:p>
        </w:tc>
      </w:tr>
      <w:tr w:rsidR="000172E5" w:rsidRPr="00846B76" w14:paraId="4AC40651" w14:textId="77777777" w:rsidTr="006405E0">
        <w:tc>
          <w:tcPr>
            <w:tcW w:w="1375" w:type="pct"/>
            <w:vAlign w:val="bottom"/>
          </w:tcPr>
          <w:p w14:paraId="1F8F7ABD" w14:textId="58510982" w:rsidR="000172E5" w:rsidRPr="00637200" w:rsidRDefault="006405E0" w:rsidP="009A76E3">
            <w:pPr>
              <w:pStyle w:val="Retraitnormal"/>
              <w:ind w:left="31"/>
              <w:rPr>
                <w:noProof/>
              </w:rPr>
            </w:pPr>
            <w:r>
              <w:rPr>
                <w:noProof/>
              </w:rPr>
              <w:t>Courriel</w:t>
            </w:r>
          </w:p>
        </w:tc>
        <w:tc>
          <w:tcPr>
            <w:tcW w:w="3625" w:type="pct"/>
            <w:gridSpan w:val="3"/>
            <w:tcBorders>
              <w:bottom w:val="single" w:sz="4" w:space="0" w:color="auto"/>
            </w:tcBorders>
            <w:vAlign w:val="bottom"/>
          </w:tcPr>
          <w:p w14:paraId="5E645955" w14:textId="77777777" w:rsidR="000172E5" w:rsidRPr="00846B76" w:rsidRDefault="000172E5" w:rsidP="009A76E3">
            <w:pPr>
              <w:ind w:left="31"/>
              <w:rPr>
                <w:noProof/>
              </w:rPr>
            </w:pPr>
          </w:p>
        </w:tc>
      </w:tr>
      <w:tr w:rsidR="000172E5" w:rsidRPr="00846B76" w14:paraId="5C7D1733" w14:textId="77777777" w:rsidTr="006405E0">
        <w:tc>
          <w:tcPr>
            <w:tcW w:w="1375" w:type="pct"/>
            <w:vAlign w:val="bottom"/>
          </w:tcPr>
          <w:p w14:paraId="4AB71622" w14:textId="716F1210" w:rsidR="000172E5" w:rsidRPr="00846B76" w:rsidRDefault="003A6432" w:rsidP="009A76E3">
            <w:pPr>
              <w:pStyle w:val="Retraitnormal"/>
              <w:ind w:left="31"/>
              <w:rPr>
                <w:noProof/>
              </w:rPr>
            </w:pPr>
            <w:r>
              <w:rPr>
                <w:noProof/>
              </w:rPr>
              <w:t xml:space="preserve">Anniversaire </w:t>
            </w:r>
          </w:p>
        </w:tc>
        <w:tc>
          <w:tcPr>
            <w:tcW w:w="3625" w:type="pct"/>
            <w:gridSpan w:val="3"/>
            <w:tcBorders>
              <w:bottom w:val="single" w:sz="4" w:space="0" w:color="auto"/>
            </w:tcBorders>
            <w:vAlign w:val="bottom"/>
          </w:tcPr>
          <w:p w14:paraId="6CD9040B" w14:textId="61D64F42" w:rsidR="000172E5" w:rsidRPr="00846B76" w:rsidRDefault="003A6432" w:rsidP="009A76E3">
            <w:pPr>
              <w:ind w:left="31"/>
              <w:rPr>
                <w:noProof/>
              </w:rPr>
            </w:pPr>
            <w:r>
              <w:rPr>
                <w:noProof/>
              </w:rPr>
              <w:t>Jour :                                 Mois :</w:t>
            </w:r>
          </w:p>
        </w:tc>
      </w:tr>
      <w:tr w:rsidR="000172E5" w:rsidRPr="00846B76" w14:paraId="47797860" w14:textId="77777777" w:rsidTr="006405E0">
        <w:tc>
          <w:tcPr>
            <w:tcW w:w="1375" w:type="pct"/>
            <w:vAlign w:val="bottom"/>
          </w:tcPr>
          <w:p w14:paraId="45EFED72" w14:textId="5BF11071" w:rsidR="000172E5" w:rsidRPr="00846B76" w:rsidRDefault="006405E0" w:rsidP="009A76E3">
            <w:pPr>
              <w:pStyle w:val="Retraitnormal"/>
              <w:ind w:left="31"/>
              <w:rPr>
                <w:noProof/>
              </w:rPr>
            </w:pPr>
            <w:r>
              <w:rPr>
                <w:noProof/>
              </w:rPr>
              <w:t>Pupitre</w:t>
            </w:r>
          </w:p>
        </w:tc>
        <w:tc>
          <w:tcPr>
            <w:tcW w:w="362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751A2A" w14:textId="77777777" w:rsidR="000172E5" w:rsidRPr="00846B76" w:rsidRDefault="000172E5" w:rsidP="009A76E3">
            <w:pPr>
              <w:ind w:left="31"/>
              <w:rPr>
                <w:noProof/>
              </w:rPr>
            </w:pPr>
          </w:p>
        </w:tc>
      </w:tr>
      <w:tr w:rsidR="006405E0" w:rsidRPr="00846B76" w14:paraId="042777AD" w14:textId="77777777" w:rsidTr="006405E0">
        <w:tc>
          <w:tcPr>
            <w:tcW w:w="1375" w:type="pct"/>
            <w:vAlign w:val="bottom"/>
          </w:tcPr>
          <w:p w14:paraId="5CEA72F8" w14:textId="29EB411B" w:rsidR="006405E0" w:rsidRDefault="006405E0" w:rsidP="009A76E3">
            <w:pPr>
              <w:pStyle w:val="Retraitnormal"/>
              <w:ind w:left="31"/>
              <w:rPr>
                <w:noProof/>
              </w:rPr>
            </w:pPr>
            <w:r>
              <w:rPr>
                <w:noProof/>
              </w:rPr>
              <w:t>Expérience chorale</w:t>
            </w:r>
          </w:p>
        </w:tc>
        <w:tc>
          <w:tcPr>
            <w:tcW w:w="362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4982B1" w14:textId="3E87D4CF" w:rsidR="006405E0" w:rsidRPr="00846B76" w:rsidRDefault="006405E0" w:rsidP="009A76E3">
            <w:pPr>
              <w:ind w:left="31"/>
              <w:rPr>
                <w:noProof/>
              </w:rPr>
            </w:pPr>
          </w:p>
        </w:tc>
      </w:tr>
      <w:tr w:rsidR="000172E5" w:rsidRPr="00846B76" w14:paraId="02EBB9E9" w14:textId="77777777" w:rsidTr="006405E0">
        <w:tc>
          <w:tcPr>
            <w:tcW w:w="1375" w:type="pct"/>
            <w:vAlign w:val="bottom"/>
          </w:tcPr>
          <w:p w14:paraId="3E385A5C" w14:textId="0B85E74E" w:rsidR="000172E5" w:rsidRPr="00846B76" w:rsidRDefault="006405E0" w:rsidP="009A76E3">
            <w:pPr>
              <w:pStyle w:val="Retraitnormal"/>
              <w:ind w:left="31"/>
              <w:rPr>
                <w:noProof/>
              </w:rPr>
            </w:pPr>
            <w:r>
              <w:rPr>
                <w:noProof/>
              </w:rPr>
              <w:t>Champ professionnel</w:t>
            </w:r>
          </w:p>
        </w:tc>
        <w:tc>
          <w:tcPr>
            <w:tcW w:w="3625" w:type="pct"/>
            <w:gridSpan w:val="3"/>
            <w:tcBorders>
              <w:bottom w:val="single" w:sz="4" w:space="0" w:color="auto"/>
            </w:tcBorders>
            <w:vAlign w:val="bottom"/>
          </w:tcPr>
          <w:p w14:paraId="12EF5710" w14:textId="77777777" w:rsidR="000172E5" w:rsidRPr="00846B76" w:rsidRDefault="000172E5" w:rsidP="009A76E3">
            <w:pPr>
              <w:ind w:left="31"/>
              <w:rPr>
                <w:noProof/>
              </w:rPr>
            </w:pPr>
          </w:p>
        </w:tc>
      </w:tr>
      <w:tr w:rsidR="006405E0" w:rsidRPr="00846B76" w14:paraId="36CAB99D" w14:textId="77777777" w:rsidTr="006405E0">
        <w:tc>
          <w:tcPr>
            <w:tcW w:w="1375" w:type="pct"/>
            <w:vAlign w:val="bottom"/>
          </w:tcPr>
          <w:p w14:paraId="0F9312CF" w14:textId="0D1F0740" w:rsidR="006405E0" w:rsidRDefault="009A76E3" w:rsidP="009A76E3">
            <w:pPr>
              <w:pStyle w:val="Retraitnormal"/>
              <w:ind w:left="31"/>
              <w:rPr>
                <w:noProof/>
              </w:rPr>
            </w:pPr>
            <w:r>
              <w:rPr>
                <w:noProof/>
              </w:rPr>
              <w:t>Où avez-vous entendu parler des Jongleurs ?</w:t>
            </w:r>
          </w:p>
        </w:tc>
        <w:tc>
          <w:tcPr>
            <w:tcW w:w="3625" w:type="pct"/>
            <w:gridSpan w:val="3"/>
            <w:tcBorders>
              <w:bottom w:val="single" w:sz="4" w:space="0" w:color="auto"/>
            </w:tcBorders>
            <w:vAlign w:val="bottom"/>
          </w:tcPr>
          <w:p w14:paraId="18455496" w14:textId="77777777" w:rsidR="006405E0" w:rsidRPr="00846B76" w:rsidRDefault="006405E0" w:rsidP="009A76E3">
            <w:pPr>
              <w:ind w:left="31"/>
              <w:rPr>
                <w:noProof/>
              </w:rPr>
            </w:pPr>
          </w:p>
        </w:tc>
      </w:tr>
      <w:tr w:rsidR="000172E5" w:rsidRPr="00846B76" w14:paraId="11FB2742" w14:textId="77777777" w:rsidTr="006405E0">
        <w:tc>
          <w:tcPr>
            <w:tcW w:w="1375" w:type="pct"/>
            <w:vAlign w:val="bottom"/>
          </w:tcPr>
          <w:p w14:paraId="2847E2DB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  <w:tc>
          <w:tcPr>
            <w:tcW w:w="3625" w:type="pct"/>
            <w:gridSpan w:val="3"/>
            <w:vAlign w:val="bottom"/>
          </w:tcPr>
          <w:p w14:paraId="68D6C2C6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</w:tbl>
    <w:p w14:paraId="4362BD11" w14:textId="4B26FEB0" w:rsidR="000172E5" w:rsidRPr="0006568A" w:rsidRDefault="009A76E3" w:rsidP="00637200">
      <w:pPr>
        <w:rPr>
          <w:noProof/>
        </w:rPr>
      </w:pPr>
      <w:r>
        <w:rPr>
          <w:noProof/>
        </w:rPr>
        <w:t>Nous vous souhaitons la bienvenue !</w:t>
      </w:r>
    </w:p>
    <w:sectPr w:rsidR="000172E5" w:rsidRPr="0006568A" w:rsidSect="0086797B">
      <w:headerReference w:type="default" r:id="rId10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33414" w14:textId="77777777" w:rsidR="005252FB" w:rsidRDefault="005252FB" w:rsidP="000172E5">
      <w:pPr>
        <w:spacing w:after="0" w:line="240" w:lineRule="auto"/>
      </w:pPr>
      <w:r>
        <w:separator/>
      </w:r>
    </w:p>
  </w:endnote>
  <w:endnote w:type="continuationSeparator" w:id="0">
    <w:p w14:paraId="55770F38" w14:textId="77777777" w:rsidR="005252FB" w:rsidRDefault="005252F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92C544-0687-475C-AD18-8EFF8F472A17}"/>
    <w:embedBold r:id="rId2" w:fontKey="{A3B35B23-D60E-4C96-80FF-FA0C383A8B2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49F375B-9068-4D67-BE13-2E1731355F31}"/>
    <w:embedBold r:id="rId4" w:fontKey="{DDA7CADD-EE1E-49BD-9C71-7606FCC9AAA5}"/>
    <w:embedItalic r:id="rId5" w:fontKey="{349140D7-6340-413E-A815-9F9C84EE565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9C2B1BB-787E-4B83-9BB3-56F923D98F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B4C17FF-6A3F-4F79-A508-058878B138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EC0F3" w14:textId="77777777" w:rsidR="005252FB" w:rsidRDefault="005252FB" w:rsidP="000172E5">
      <w:pPr>
        <w:spacing w:after="0" w:line="240" w:lineRule="auto"/>
      </w:pPr>
      <w:r>
        <w:separator/>
      </w:r>
    </w:p>
  </w:footnote>
  <w:footnote w:type="continuationSeparator" w:id="0">
    <w:p w14:paraId="21508DAF" w14:textId="77777777" w:rsidR="005252FB" w:rsidRDefault="005252F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DEA22" w14:textId="79D1EBC2" w:rsidR="00DC383F" w:rsidRDefault="00DC383F">
    <w:r>
      <w:rPr>
        <w:noProof/>
      </w:rPr>
      <w:drawing>
        <wp:anchor distT="0" distB="0" distL="114300" distR="114300" simplePos="0" relativeHeight="251659264" behindDoc="0" locked="0" layoutInCell="1" allowOverlap="1" wp14:anchorId="054E5D14" wp14:editId="13FCDF4A">
          <wp:simplePos x="0" y="0"/>
          <wp:positionH relativeFrom="margin">
            <wp:align>left</wp:align>
          </wp:positionH>
          <wp:positionV relativeFrom="paragraph">
            <wp:posOffset>154500</wp:posOffset>
          </wp:positionV>
          <wp:extent cx="3488690" cy="74295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869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55BEFD" w14:textId="318CC81A" w:rsidR="00DC383F" w:rsidRDefault="00DC383F"/>
  <w:p w14:paraId="00E55F45" w14:textId="77777777" w:rsidR="00DC383F" w:rsidRDefault="00DC383F"/>
  <w:tbl>
    <w:tblPr>
      <w:tblW w:w="0" w:type="auto"/>
      <w:tblLook w:val="04A0" w:firstRow="1" w:lastRow="0" w:firstColumn="1" w:lastColumn="0" w:noHBand="0" w:noVBand="1"/>
    </w:tblPr>
    <w:tblGrid>
      <w:gridCol w:w="8022"/>
    </w:tblGrid>
    <w:tr w:rsidR="00DC383F" w:rsidRPr="00637200" w14:paraId="5B2DB38C" w14:textId="77777777" w:rsidTr="002F4E3B">
      <w:trPr>
        <w:trHeight w:val="990"/>
      </w:trPr>
      <w:tc>
        <w:tcPr>
          <w:tcW w:w="8022" w:type="dxa"/>
          <w:vAlign w:val="center"/>
        </w:tcPr>
        <w:p w14:paraId="01A612D9" w14:textId="3628E96A" w:rsidR="00DC383F" w:rsidRPr="00637200" w:rsidRDefault="00DC383F" w:rsidP="00DC383F">
          <w:pPr>
            <w:pStyle w:val="En-tte"/>
            <w:ind w:left="-1396"/>
          </w:pPr>
          <w:r>
            <w:t>FICH EFICHE D’INSCRIPTION</w:t>
          </w:r>
        </w:p>
      </w:tc>
    </w:tr>
  </w:tbl>
  <w:p w14:paraId="034DDBDA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83F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A6432"/>
    <w:rsid w:val="003E429A"/>
    <w:rsid w:val="003F0847"/>
    <w:rsid w:val="0040090B"/>
    <w:rsid w:val="0046302A"/>
    <w:rsid w:val="00487D2D"/>
    <w:rsid w:val="004D5D62"/>
    <w:rsid w:val="00502E9C"/>
    <w:rsid w:val="005112D0"/>
    <w:rsid w:val="005252FB"/>
    <w:rsid w:val="00577E06"/>
    <w:rsid w:val="00583334"/>
    <w:rsid w:val="005A3BF7"/>
    <w:rsid w:val="005F2035"/>
    <w:rsid w:val="005F7990"/>
    <w:rsid w:val="006145D8"/>
    <w:rsid w:val="00637200"/>
    <w:rsid w:val="0063739C"/>
    <w:rsid w:val="006405E0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A76E3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6351C"/>
    <w:rsid w:val="00CB4A51"/>
    <w:rsid w:val="00CD4532"/>
    <w:rsid w:val="00CD47B0"/>
    <w:rsid w:val="00CE6104"/>
    <w:rsid w:val="00CE7918"/>
    <w:rsid w:val="00D16163"/>
    <w:rsid w:val="00DB3FAD"/>
    <w:rsid w:val="00DC383F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A4F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Templates\Formulaire%20d&#8217;adh&#233;s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B4AB3D2AF0248ACA6F15AC58ADB40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CF0916-D4F9-46C1-873C-F6C97D5012D2}"/>
      </w:docPartPr>
      <w:docPartBody>
        <w:p w:rsidR="00000000" w:rsidRDefault="008F498C">
          <w:pPr>
            <w:pStyle w:val="CB4AB3D2AF0248ACA6F15AC58ADB40E9"/>
          </w:pPr>
          <w:r w:rsidRPr="00637200">
            <w:rPr>
              <w:noProof/>
              <w:lang w:bidi="fr-FR"/>
            </w:rPr>
            <w:t>Prénom</w:t>
          </w:r>
        </w:p>
      </w:docPartBody>
    </w:docPart>
    <w:docPart>
      <w:docPartPr>
        <w:name w:val="1D1D12AD43C54CD0AD4A5B91F18BE7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8B76DE-64DD-4050-A0D3-FACF5711C310}"/>
      </w:docPartPr>
      <w:docPartBody>
        <w:p w:rsidR="00000000" w:rsidRDefault="008F498C">
          <w:pPr>
            <w:pStyle w:val="1D1D12AD43C54CD0AD4A5B91F18BE701"/>
          </w:pPr>
          <w:r w:rsidRPr="00637200">
            <w:rPr>
              <w:noProof/>
              <w:lang w:bidi="fr-FR"/>
            </w:rPr>
            <w:t>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E52"/>
    <w:rsid w:val="008F498C"/>
    <w:rsid w:val="00F5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val="fr-FR" w:eastAsia="en-US"/>
    </w:rPr>
  </w:style>
  <w:style w:type="paragraph" w:customStyle="1" w:styleId="36163EF259DD4FB8881C6BDCC20ADB58">
    <w:name w:val="36163EF259DD4FB8881C6BDCC20ADB58"/>
  </w:style>
  <w:style w:type="paragraph" w:customStyle="1" w:styleId="CB4AB3D2AF0248ACA6F15AC58ADB40E9">
    <w:name w:val="CB4AB3D2AF0248ACA6F15AC58ADB40E9"/>
  </w:style>
  <w:style w:type="paragraph" w:customStyle="1" w:styleId="1D1D12AD43C54CD0AD4A5B91F18BE701">
    <w:name w:val="1D1D12AD43C54CD0AD4A5B91F18BE701"/>
  </w:style>
  <w:style w:type="paragraph" w:customStyle="1" w:styleId="AD11D02C8C6448739C7DB3D64CCDB10E">
    <w:name w:val="AD11D02C8C6448739C7DB3D64CCDB10E"/>
  </w:style>
  <w:style w:type="paragraph" w:customStyle="1" w:styleId="A283D3E35DA04A4394960DC327DF69FE">
    <w:name w:val="A283D3E35DA04A4394960DC327DF69FE"/>
  </w:style>
  <w:style w:type="paragraph" w:customStyle="1" w:styleId="018F49B5F49340D19CDF18E92244ECF0">
    <w:name w:val="018F49B5F49340D19CDF18E92244ECF0"/>
  </w:style>
  <w:style w:type="paragraph" w:customStyle="1" w:styleId="03EF39D2C7D044EC80EF034CACA62D62">
    <w:name w:val="03EF39D2C7D044EC80EF034CACA62D62"/>
  </w:style>
  <w:style w:type="paragraph" w:customStyle="1" w:styleId="822D6B43B58740ABB703C2746F538061">
    <w:name w:val="822D6B43B58740ABB703C2746F538061"/>
  </w:style>
  <w:style w:type="paragraph" w:customStyle="1" w:styleId="7B39B94ADA2C4305A471398215A77408">
    <w:name w:val="7B39B94ADA2C4305A471398215A77408"/>
  </w:style>
  <w:style w:type="paragraph" w:customStyle="1" w:styleId="5F66684877AD48BD8992272D30794232">
    <w:name w:val="5F66684877AD48BD8992272D30794232"/>
  </w:style>
  <w:style w:type="paragraph" w:customStyle="1" w:styleId="029ECDCBE7F6410D872264DC05DF45EF">
    <w:name w:val="029ECDCBE7F6410D872264DC05DF45EF"/>
  </w:style>
  <w:style w:type="paragraph" w:customStyle="1" w:styleId="C0B3558E6B9348C79AD0765B8AEED654">
    <w:name w:val="C0B3558E6B9348C79AD0765B8AEED654"/>
  </w:style>
  <w:style w:type="paragraph" w:customStyle="1" w:styleId="7DC2B9F361FB4C71A32891A2ED55ED91">
    <w:name w:val="7DC2B9F361FB4C71A32891A2ED55ED91"/>
  </w:style>
  <w:style w:type="paragraph" w:customStyle="1" w:styleId="909F3A43259B4E4889DA87FB6921A151">
    <w:name w:val="909F3A43259B4E4889DA87FB6921A151"/>
    <w:rsid w:val="00F52E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</Template>
  <TotalTime>0</TotalTime>
  <Pages>1</Pages>
  <Words>44</Words>
  <Characters>242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2021-12-14T15:47:00Z</dcterms:created>
  <dcterms:modified xsi:type="dcterms:W3CDTF">2021-12-14T16:10:00Z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